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spacing w:line="640" w:lineRule="exact"/>
        <w:ind w:left="-141"/>
        <w:jc w:val="center"/>
        <w:rPr>
          <w:rFonts w:hint="eastAsia" w:ascii="方正小标宋简体" w:hAnsi="宋体-方正超大字符集" w:eastAsia="方正小标宋简体" w:cs="宋体-方正超大字符集"/>
          <w:sz w:val="36"/>
          <w:szCs w:val="36"/>
        </w:rPr>
      </w:pPr>
      <w:r>
        <w:rPr>
          <w:rFonts w:hint="eastAsia" w:ascii="方正小标宋简体" w:hAnsi="宋体-方正超大字符集" w:eastAsia="方正小标宋简体" w:cs="宋体-方正超大字符集"/>
          <w:sz w:val="36"/>
          <w:szCs w:val="36"/>
        </w:rPr>
        <w:t>第六届全国品牌故事征文比赛全国总决赛获奖名单</w:t>
      </w:r>
    </w:p>
    <w:tbl>
      <w:tblPr>
        <w:tblStyle w:val="4"/>
        <w:tblW w:w="957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95"/>
        <w:gridCol w:w="4166"/>
        <w:gridCol w:w="48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奖项</w:t>
            </w: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企 业 名 称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题  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一</w:t>
            </w:r>
          </w:p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等</w:t>
            </w:r>
          </w:p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奖</w:t>
            </w: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东阿阿胶股份有限公司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《带问号的利润不能要》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奇瑞汽车股份有限公司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《以匠心铸品牌，以创新求发展》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漳州片仔癀药业股份有限公司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《片仔癀的自述》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桂林南药股份有限公司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《南药人汗洒异国 青蒿琥酯花开非洲》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广州珠江钢琴集团股份有限公司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《师傅》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山东益丰生化环保股份有限公司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《一枚镜片背后的故事》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珠海凯邦电机制造有限公司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《凯邦电机 为世界提供可靠驱动力》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黄鹤楼酒业有限公司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《黄鹤楼酒故事之“黄鹤”起源》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瓮福（集团）有限责任公司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《瓮福治“渣”记》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国网浙江省电力有限公司嘉兴供电公司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《“红船共产党员服务队”品牌的IP成长》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二</w:t>
            </w:r>
          </w:p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等</w:t>
            </w:r>
          </w:p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奖</w:t>
            </w: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上海铁路国际旅游（集团）有限公司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《上铁旅行管家，高铁路上绽芳华》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珠海凌达压缩机有限公司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《听力神匠》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柳工机械股份有限公司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《“极限工况，强悍设备”的柳工全球品牌》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大连渔大叔海洋食品有限公司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《从“海参娃”到“渔大叔”》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安徽桐城老酒酿造有限公司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《桐城老酒有个怪老头》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珠海优特电力科技股份有限公司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《惟精惟一，允执厥中》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格力电器（石家庄）有限公司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《格力品牌故事》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湖北小胡鸭食品有限责任公司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《丑小鸭到白天鹅》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广东电网有限责任公司东莞供电局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《一座孤岛的三十年巨变》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新兴铸管股份有限公司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《新兴铸管，管通四海》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深圳市机场股份有限公司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《不一样的颜色，不一样的态度——记深圳机场地面服务工作者》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山东航空股份有限公司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《厚道山航，为生命保驾护航》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深圳市卫光生物制品股份有限公司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《永远不变的初心》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马钢（集团）控股有限公司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《敢立潮头勇争先，砥砺奋进铸辉煌》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浙江省工艺美术学会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</w:rPr>
              <w:t>《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香风熏人，一把杭扇解码了江南百年不绝的情韵</w:t>
            </w:r>
            <w:r>
              <w:rPr>
                <w:rFonts w:hint="eastAsia" w:ascii="仿宋" w:hAnsi="仿宋" w:eastAsia="仿宋"/>
              </w:rPr>
              <w:t>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海南忆家食品有限公司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《百年匠心 甜蜜传承》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内蒙古河套酒业集团股份有限公司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《匠心铸就质量之魂——记河套酒业质量品牌故事》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中铁山桥集团有限公司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《百年企业的智造跨越》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深圳深航商旅服务有限责任公司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《先行一步 用爱守护》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徐州铁路经营集团有限公司铁路游泳馆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《畅游乐池，“泳”敢做自己——让大众游泳更专业、让专业游泳更大众》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三</w:t>
            </w:r>
          </w:p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等</w:t>
            </w:r>
          </w:p>
          <w:p>
            <w:pPr>
              <w:jc w:val="center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奖</w:t>
            </w: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中建钢构武汉有限公司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《质量引领、品质保障》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安徽古井贡酒股份有限公司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《择一业 终一生 酒气蒸腾里的工匠梦》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广东广信通信服务有限公司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《水无形，信有道》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漳州片仔癀药业股份有限公司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《奇了怪了，这玩意，到底是啥？》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浙江小王子食品有限公司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《小王子与玫瑰》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怀山堂生物科技股份有限公司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《百年传承、匠心筑梦》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长江勘测规划设计研究有限责任公司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《凝心聚力铸品牌，打造最强水面漂》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华北制药股份有限公司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《“菌种皇后”陶静之与中国抗生素的工业化生产》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桂林福达股份有限公司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《福达：与山水齐辉 与智造同行》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荆州市皇冠调味品有限公司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《百年皇冠，涅槃新生》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滨州渤海活塞有限公司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《创新创造，精神不倒》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东阿阿胶股份有限公司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《印尼“药神”的中国药》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大连寿童食品有限公司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《寿童食品——小时候的味道》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金晶（集团）有限公司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《世界领先的三银镀膜玻璃》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广西梧州中恒集团股份有限公司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《以工匠精神锻造中华民族医药瑰宝——在传承与创新中发展的中华跌打丸》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浙江钱皇网络科技股份有限公司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《连续九年蝉联销冠，钱皇要把被子做成时尚和人文产业》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内蒙古蒙牛高科乳业有限公司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《品牌的背后》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海南南国食品实业有限公司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《南国：26年不忘初心 做海南特产“常青树”》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山东将军烟草新材料科技有限公司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《山东的将军，世界的将军》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河北衡水老白干酒业股份有限公司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《我骄傲》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荆州市江汉精细化工有限公司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《江汉硅烷：用1%改变着世界》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安庆市胡玉美酿造食品有限责任公司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《玉成于宜，玉成其美——胡玉美》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广州白云山中一药业有限公司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《嘘寒问暖中医药，始终如一中一人——记白云山中一药业的品牌故事》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福建复茂食品有限公司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《世易时移，匠心不移》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河南皇沟酒业有限责任公司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《匠心传承 矢志不渝——砥砺前行的皇沟御酒》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新疆华泰重化工有限责任公司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《建设一个园区，绿化一片戈壁，中泰化学亚克西！》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金葵食品集团有限公司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《金葵，28年民族品牌行者》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内蒙古包钢钢联股份有限公司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《包钢稀土钢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挺进中国尖端军工领域》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季群小儿推拿连锁（大连）有限公司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《季群小儿推拿非物质文化瑰宝 护佑当代儿童茁壮成长》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  <w:jc w:val="center"/>
        </w:trPr>
        <w:tc>
          <w:tcPr>
            <w:tcW w:w="59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</w:p>
        </w:tc>
        <w:tc>
          <w:tcPr>
            <w:tcW w:w="41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中国移动通信集团江苏有限公司常熟分公司</w:t>
            </w:r>
          </w:p>
        </w:tc>
        <w:tc>
          <w:tcPr>
            <w:tcW w:w="48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" w:hAnsi="仿宋" w:eastAsia="仿宋" w:cs="Calibri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《江南古镇上一个大行业里的小故事——记江苏移动常熟分公司重要客户部行业组》</w:t>
            </w:r>
          </w:p>
        </w:tc>
      </w:tr>
    </w:tbl>
    <w:p>
      <w:r>
        <w:rPr>
          <w:rFonts w:hint="eastAsia" w:ascii="仿宋_GB2312" w:eastAsia="仿宋_GB2312"/>
          <w:sz w:val="28"/>
          <w:szCs w:val="28"/>
        </w:rPr>
        <w:br w:type="page"/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方正小标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020D62"/>
    <w:rsid w:val="0B020D62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</w:pPr>
    <w:rPr>
      <w:rFonts w:ascii="Arial Unicode MS" w:hAnsi="Arial Unicode MS" w:eastAsia="Arial Unicode MS" w:cs="Arial Unicode MS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q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2018-12-10T02:43:00Z</dcterms:created>
  <dc:creator>吴璠</dc:creator>
  <cp:lastModifiedBy>吴璠</cp:lastModifiedBy>
  <dcterms:modified xsi:type="dcterms:W3CDTF">2018-12-10T02:44:05Z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2052-10.1.0.7670</vt:lpwstr>
  </property>
</Properties>
</file>